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618" w:rsidRDefault="00D507CC">
      <w:r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2806238</wp:posOffset>
            </wp:positionH>
            <wp:positionV relativeFrom="paragraph">
              <wp:posOffset>3509645</wp:posOffset>
            </wp:positionV>
            <wp:extent cx="3717732" cy="66718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32" cy="6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72" w:rsidRPr="00546FEA">
        <w:rPr>
          <w:rFonts w:ascii="Cambria" w:eastAsia="MS Mincho" w:hAnsi="Cambria" w:cs="Times New Roman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C5E7E" wp14:editId="4ED1CBA8">
                <wp:simplePos x="0" y="0"/>
                <wp:positionH relativeFrom="column">
                  <wp:posOffset>14605</wp:posOffset>
                </wp:positionH>
                <wp:positionV relativeFrom="paragraph">
                  <wp:posOffset>1614805</wp:posOffset>
                </wp:positionV>
                <wp:extent cx="2705100" cy="2667000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667000"/>
                        </a:xfrm>
                        <a:prstGeom prst="ellipse">
                          <a:avLst/>
                        </a:prstGeom>
                        <a:solidFill>
                          <a:srgbClr val="5FBCD9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01978" w:rsidRDefault="00FC43DA" w:rsidP="00C0197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Beratungstag in Allhartsberg</w:t>
                            </w:r>
                          </w:p>
                          <w:p w:rsidR="00C01978" w:rsidRDefault="00C01978" w:rsidP="00C0197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01978" w:rsidRPr="00C01978" w:rsidRDefault="00AD3D01" w:rsidP="00C0197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>13. Mai</w:t>
                            </w:r>
                            <w:bookmarkStart w:id="0" w:name="_GoBack"/>
                            <w:bookmarkEnd w:id="0"/>
                            <w:r w:rsidR="00FC43DA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EB7E4C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>2024</w:t>
                            </w:r>
                          </w:p>
                          <w:p w:rsidR="00C01978" w:rsidRPr="00C01978" w:rsidRDefault="00FC43DA" w:rsidP="00C0197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14 </w:t>
                            </w:r>
                            <w:r w:rsidR="00CF48A7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C01978" w:rsidRPr="00C01978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>1</w:t>
                            </w:r>
                            <w:r w:rsidR="00CF48A7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8 </w:t>
                            </w:r>
                            <w:r w:rsidR="00C01978" w:rsidRPr="00C01978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Uhr </w:t>
                            </w:r>
                          </w:p>
                          <w:p w:rsidR="00C01978" w:rsidRPr="00C01978" w:rsidRDefault="00C01978" w:rsidP="00C0197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</w:p>
                          <w:p w:rsidR="00730035" w:rsidRPr="00C01978" w:rsidRDefault="00C01978" w:rsidP="00C01978">
                            <w:pPr>
                              <w:jc w:val="center"/>
                              <w:rPr>
                                <w:rFonts w:ascii="Calibri" w:hAnsi="Calibri" w:cs="Calibri"/>
                                <w:szCs w:val="24"/>
                              </w:rPr>
                            </w:pPr>
                            <w:r w:rsidRPr="00C01978">
                              <w:rPr>
                                <w:rFonts w:ascii="Calibri" w:hAnsi="Calibri" w:cs="Calibri"/>
                                <w:szCs w:val="24"/>
                              </w:rPr>
                              <w:t>Gemeindeamt</w:t>
                            </w:r>
                          </w:p>
                        </w:txbxContent>
                      </wps:txbx>
                      <wps:bodyPr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C5E7E" id="Oval 1" o:spid="_x0000_s1026" style="position:absolute;left:0;text-align:left;margin-left:1.15pt;margin-top:127.15pt;width:213pt;height:2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" fillcolor="#5fbcd9" stroked="f">
                <v:textbox inset="0,0,0,0">
                  <w:txbxContent>
                    <w:p w:rsidR="00C01978" w:rsidRDefault="00FC43DA" w:rsidP="00C01978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Beratungstag in Allhartsberg</w:t>
                      </w:r>
                    </w:p>
                    <w:p w:rsidR="00C01978" w:rsidRDefault="00C01978" w:rsidP="00C01978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C01978" w:rsidRPr="00C01978" w:rsidRDefault="00AD3D01" w:rsidP="00C01978">
                      <w:pPr>
                        <w:jc w:val="center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Cs w:val="24"/>
                        </w:rPr>
                        <w:t>13. Mai</w:t>
                      </w:r>
                      <w:bookmarkStart w:id="1" w:name="_GoBack"/>
                      <w:bookmarkEnd w:id="1"/>
                      <w:r w:rsidR="00FC43DA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EB7E4C">
                        <w:rPr>
                          <w:rFonts w:ascii="Calibri" w:hAnsi="Calibri" w:cs="Calibri"/>
                          <w:b/>
                          <w:szCs w:val="24"/>
                        </w:rPr>
                        <w:t>2024</w:t>
                      </w:r>
                    </w:p>
                    <w:p w:rsidR="00C01978" w:rsidRPr="00C01978" w:rsidRDefault="00FC43DA" w:rsidP="00C01978">
                      <w:pPr>
                        <w:jc w:val="center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14 </w:t>
                      </w:r>
                      <w:r w:rsidR="00CF48A7">
                        <w:rPr>
                          <w:rFonts w:ascii="Calibri" w:hAnsi="Calibri" w:cs="Calibri"/>
                          <w:b/>
                          <w:szCs w:val="24"/>
                        </w:rPr>
                        <w:t>–</w:t>
                      </w:r>
                      <w:r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C01978" w:rsidRPr="00C01978">
                        <w:rPr>
                          <w:rFonts w:ascii="Calibri" w:hAnsi="Calibri" w:cs="Calibri"/>
                          <w:b/>
                          <w:szCs w:val="24"/>
                        </w:rPr>
                        <w:t>1</w:t>
                      </w:r>
                      <w:r w:rsidR="00CF48A7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8 </w:t>
                      </w:r>
                      <w:r w:rsidR="00C01978" w:rsidRPr="00C01978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Uhr </w:t>
                      </w:r>
                    </w:p>
                    <w:p w:rsidR="00C01978" w:rsidRPr="00C01978" w:rsidRDefault="00C01978" w:rsidP="00C01978">
                      <w:pPr>
                        <w:jc w:val="center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</w:p>
                    <w:p w:rsidR="00730035" w:rsidRPr="00C01978" w:rsidRDefault="00C01978" w:rsidP="00C01978">
                      <w:pPr>
                        <w:jc w:val="center"/>
                        <w:rPr>
                          <w:rFonts w:ascii="Calibri" w:hAnsi="Calibri" w:cs="Calibri"/>
                          <w:szCs w:val="24"/>
                        </w:rPr>
                      </w:pPr>
                      <w:r w:rsidRPr="00C01978">
                        <w:rPr>
                          <w:rFonts w:ascii="Calibri" w:hAnsi="Calibri" w:cs="Calibri"/>
                          <w:szCs w:val="24"/>
                        </w:rPr>
                        <w:t>Gemeindeamt</w:t>
                      </w:r>
                    </w:p>
                  </w:txbxContent>
                </v:textbox>
              </v:oval>
            </w:pict>
          </mc:Fallback>
        </mc:AlternateContent>
      </w:r>
      <w:r w:rsidR="00C75720">
        <w:rPr>
          <w:rFonts w:cs="Arial"/>
          <w:noProof/>
          <w:szCs w:val="24"/>
          <w:lang w:val="de-AT"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4118610</wp:posOffset>
            </wp:positionV>
            <wp:extent cx="1613723" cy="352318"/>
            <wp:effectExtent l="0" t="0" r="5715" b="0"/>
            <wp:wrapNone/>
            <wp:docPr id="19" name="Grafik 18" descr="Logo_Verein_große_Auflös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erein_große_Auflösu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723" cy="35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8E5">
        <w:rPr>
          <w:noProof/>
          <w:lang w:val="de-AT" w:eastAsia="de-AT"/>
        </w:rPr>
        <w:drawing>
          <wp:anchor distT="0" distB="0" distL="114300" distR="114300" simplePos="0" relativeHeight="251661312" behindDoc="1" locked="1" layoutInCell="1" allowOverlap="1" wp14:anchorId="584179F1" wp14:editId="62EFF30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95870" cy="5370195"/>
            <wp:effectExtent l="0" t="0" r="5080" b="1905"/>
            <wp:wrapNone/>
            <wp:docPr id="2" name="Bild 2" descr="STRUKTIVdaten:Daten STRUKTIVstation:Documents:Struktiv_STR:STR_Kunden:STR_Aktuell:_2019:Bildungsberatung NÖ:Inserate Wordvorlagen:_VORLAGEN:mit Bild:max. A4 quer (297x210mm):JPG:A4 quer - Migra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UKTIVdaten:Daten STRUKTIVstation:Documents:Struktiv_STR:STR_Kunden:STR_Aktuell:_2019:Bildungsberatung NÖ:Inserate Wordvorlagen:_VORLAGEN:mit Bild:max. A4 quer (297x210mm):JPG:A4 quer - Migrant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6618" w:rsidSect="004D672D">
      <w:pgSz w:w="11906" w:h="16838" w:code="9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8AE" w:rsidRDefault="004108AE" w:rsidP="00730035">
      <w:r>
        <w:separator/>
      </w:r>
    </w:p>
  </w:endnote>
  <w:endnote w:type="continuationSeparator" w:id="0">
    <w:p w:rsidR="004108AE" w:rsidRDefault="004108AE" w:rsidP="00730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rpus Grotesk B">
    <w:altName w:val="Segoe UI"/>
    <w:charset w:val="58"/>
    <w:family w:val="auto"/>
    <w:pitch w:val="variable"/>
    <w:sig w:usb0="00000007" w:usb1="00000000" w:usb2="00000000" w:usb3="00000000" w:csb0="00000093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Korpus A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Roboto-Light">
    <w:altName w:val="Robot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-med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agnyPro-Light">
    <w:charset w:val="00"/>
    <w:family w:val="auto"/>
    <w:pitch w:val="variable"/>
    <w:sig w:usb0="A00000FF" w:usb1="4000205B" w:usb2="00000000" w:usb3="00000000" w:csb0="00000093" w:csb1="00000000"/>
  </w:font>
  <w:font w:name="DagnyPro">
    <w:charset w:val="00"/>
    <w:family w:val="auto"/>
    <w:pitch w:val="variable"/>
    <w:sig w:usb0="A00000FF" w:usb1="4000205B" w:usb2="00000000" w:usb3="00000000" w:csb0="00000093" w:csb1="00000000"/>
  </w:font>
  <w:font w:name="Garamond Nova Pro Light">
    <w:charset w:val="00"/>
    <w:family w:val="auto"/>
    <w:pitch w:val="variable"/>
    <w:sig w:usb0="A000006F" w:usb1="500078BB" w:usb2="00000000" w:usb3="00000000" w:csb0="00000093" w:csb1="00000000"/>
  </w:font>
  <w:font w:name="KorpusA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tis Sans Serif Pro Light">
    <w:charset w:val="00"/>
    <w:family w:val="auto"/>
    <w:pitch w:val="variable"/>
    <w:sig w:usb0="00000007" w:usb1="00000001" w:usb2="00000000" w:usb3="00000000" w:csb0="0000009B" w:csb1="00000000"/>
  </w:font>
  <w:font w:name="Rotis Sans Serif Pro">
    <w:altName w:val="Corbel"/>
    <w:charset w:val="00"/>
    <w:family w:val="auto"/>
    <w:pitch w:val="variable"/>
    <w:sig w:usb0="00000007" w:usb1="00000001" w:usb2="00000000" w:usb3="00000000" w:csb0="0000009B" w:csb1="00000000"/>
  </w:font>
  <w:font w:name="Korpus C">
    <w:charset w:val="00"/>
    <w:family w:val="auto"/>
    <w:pitch w:val="variable"/>
    <w:sig w:usb0="00000007" w:usb1="00000000" w:usb2="00000000" w:usb3="00000000" w:csb0="00000093" w:csb1="00000000"/>
  </w:font>
  <w:font w:name="NuptialScript">
    <w:charset w:val="00"/>
    <w:family w:val="auto"/>
    <w:pitch w:val="variable"/>
    <w:sig w:usb0="00000003" w:usb1="00000000" w:usb2="00000000" w:usb3="00000000" w:csb0="00000001" w:csb1="00000000"/>
  </w:font>
  <w:font w:name="Akkurat Std Light">
    <w:altName w:val="Arial"/>
    <w:charset w:val="00"/>
    <w:family w:val="auto"/>
    <w:pitch w:val="variable"/>
    <w:sig w:usb0="800000AF" w:usb1="4000216A" w:usb2="00000008" w:usb3="00000000" w:csb0="00000001" w:csb1="00000000"/>
  </w:font>
  <w:font w:name="Akkurat Std">
    <w:altName w:val="Arial"/>
    <w:charset w:val="00"/>
    <w:family w:val="auto"/>
    <w:pitch w:val="variable"/>
    <w:sig w:usb0="800000AF" w:usb1="4000216A" w:usb2="00000008" w:usb3="00000000" w:csb0="00000001" w:csb1="00000000"/>
  </w:font>
  <w:font w:name="Minion Pro">
    <w:altName w:val="Cambria Math"/>
    <w:charset w:val="00"/>
    <w:family w:val="auto"/>
    <w:pitch w:val="variable"/>
    <w:sig w:usb0="60000287" w:usb1="00000001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8AE" w:rsidRDefault="004108AE" w:rsidP="00730035">
      <w:r>
        <w:separator/>
      </w:r>
    </w:p>
  </w:footnote>
  <w:footnote w:type="continuationSeparator" w:id="0">
    <w:p w:rsidR="004108AE" w:rsidRDefault="004108AE" w:rsidP="007300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8AE"/>
    <w:rsid w:val="00035226"/>
    <w:rsid w:val="000B7AA3"/>
    <w:rsid w:val="001D0593"/>
    <w:rsid w:val="00234A91"/>
    <w:rsid w:val="002C2A62"/>
    <w:rsid w:val="002E0D4E"/>
    <w:rsid w:val="002F2065"/>
    <w:rsid w:val="00370772"/>
    <w:rsid w:val="003D1956"/>
    <w:rsid w:val="003F4150"/>
    <w:rsid w:val="004108AE"/>
    <w:rsid w:val="00422A2E"/>
    <w:rsid w:val="00494485"/>
    <w:rsid w:val="004A3A3C"/>
    <w:rsid w:val="004B4A61"/>
    <w:rsid w:val="004D0D9B"/>
    <w:rsid w:val="004D672D"/>
    <w:rsid w:val="00546FEA"/>
    <w:rsid w:val="005927E2"/>
    <w:rsid w:val="00594F2F"/>
    <w:rsid w:val="005F6618"/>
    <w:rsid w:val="00615425"/>
    <w:rsid w:val="00730035"/>
    <w:rsid w:val="007D59DF"/>
    <w:rsid w:val="00813CF7"/>
    <w:rsid w:val="00931DBD"/>
    <w:rsid w:val="009713EB"/>
    <w:rsid w:val="00A4368D"/>
    <w:rsid w:val="00AD3D01"/>
    <w:rsid w:val="00AE22DB"/>
    <w:rsid w:val="00AF71B8"/>
    <w:rsid w:val="00B104CC"/>
    <w:rsid w:val="00BF41F6"/>
    <w:rsid w:val="00C01978"/>
    <w:rsid w:val="00C75720"/>
    <w:rsid w:val="00CC2813"/>
    <w:rsid w:val="00CE06C3"/>
    <w:rsid w:val="00CF48A7"/>
    <w:rsid w:val="00D507CC"/>
    <w:rsid w:val="00D728E5"/>
    <w:rsid w:val="00EB7E4C"/>
    <w:rsid w:val="00F173CC"/>
    <w:rsid w:val="00F20C33"/>
    <w:rsid w:val="00F55475"/>
    <w:rsid w:val="00FC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7C381B"/>
  <w14:defaultImageDpi w14:val="300"/>
  <w15:docId w15:val="{0EFEC11C-9A7F-43F8-968F-DE40E164C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108AE"/>
    <w:pPr>
      <w:spacing w:after="120" w:line="276" w:lineRule="auto"/>
      <w:contextualSpacing/>
      <w:jc w:val="both"/>
    </w:pPr>
    <w:rPr>
      <w:rFonts w:ascii="Arial" w:eastAsiaTheme="minorHAnsi" w:hAnsi="Arial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31D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494485"/>
    <w:rPr>
      <w:rFonts w:ascii="Korpus Grotesk B" w:hAnsi="Korpus Grotesk B" w:cs="Helvetica Light"/>
    </w:rPr>
  </w:style>
  <w:style w:type="paragraph" w:customStyle="1" w:styleId="Absender">
    <w:name w:val="Absender"/>
    <w:basedOn w:val="Standard"/>
    <w:qFormat/>
    <w:rsid w:val="00494485"/>
    <w:rPr>
      <w:rFonts w:ascii="Korpus Grotesk B" w:hAnsi="Korpus Grotesk B"/>
      <w:sz w:val="16"/>
      <w:szCs w:val="16"/>
    </w:rPr>
  </w:style>
  <w:style w:type="paragraph" w:customStyle="1" w:styleId="Betreff">
    <w:name w:val="Betreff"/>
    <w:basedOn w:val="Standard"/>
    <w:qFormat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  <w:spacing w:line="360" w:lineRule="auto"/>
    </w:pPr>
    <w:rPr>
      <w:rFonts w:ascii="Korpus A" w:hAnsi="Korpus A" w:cs="Helvetica Light"/>
      <w:b/>
      <w:sz w:val="30"/>
      <w:szCs w:val="30"/>
    </w:rPr>
  </w:style>
  <w:style w:type="paragraph" w:customStyle="1" w:styleId="Fuzeile1">
    <w:name w:val="Fußzeile1"/>
    <w:qFormat/>
    <w:rsid w:val="00A4368D"/>
    <w:pPr>
      <w:jc w:val="center"/>
    </w:pPr>
    <w:rPr>
      <w:rFonts w:ascii="Roboto-Light" w:hAnsi="Roboto-Light" w:cs="Roboto-Light"/>
      <w:color w:val="000000"/>
      <w:spacing w:val="3"/>
      <w:sz w:val="15"/>
      <w:szCs w:val="15"/>
      <w:lang w:val="en-GB"/>
    </w:rPr>
  </w:style>
  <w:style w:type="paragraph" w:customStyle="1" w:styleId="Adresseblockunten">
    <w:name w:val="Adresseblock unten"/>
    <w:basedOn w:val="Standard"/>
    <w:qFormat/>
    <w:rsid w:val="00A4368D"/>
    <w:pPr>
      <w:widowControl w:val="0"/>
      <w:autoSpaceDE w:val="0"/>
      <w:autoSpaceDN w:val="0"/>
      <w:adjustRightInd w:val="0"/>
      <w:spacing w:line="360" w:lineRule="auto"/>
      <w:jc w:val="center"/>
      <w:textAlignment w:val="center"/>
    </w:pPr>
    <w:rPr>
      <w:rFonts w:ascii="Roboto-Light" w:hAnsi="Roboto-Light" w:cs="Roboto-Light"/>
      <w:color w:val="000000"/>
      <w:spacing w:val="3"/>
      <w:sz w:val="15"/>
      <w:szCs w:val="15"/>
      <w:lang w:val="en-GB"/>
    </w:rPr>
  </w:style>
  <w:style w:type="paragraph" w:customStyle="1" w:styleId="AdessblockBankdaten">
    <w:name w:val="Adessblock &amp; Bankdaten"/>
    <w:qFormat/>
    <w:rsid w:val="00A4368D"/>
    <w:pPr>
      <w:spacing w:before="120" w:after="120"/>
      <w:jc w:val="center"/>
    </w:pPr>
    <w:rPr>
      <w:rFonts w:ascii="Roboto-Light" w:hAnsi="Roboto-Light" w:cs="Roboto-Light"/>
      <w:color w:val="000000"/>
      <w:spacing w:val="3"/>
      <w:sz w:val="15"/>
      <w:szCs w:val="15"/>
      <w:lang w:val="en-GB"/>
    </w:rPr>
  </w:style>
  <w:style w:type="paragraph" w:customStyle="1" w:styleId="AdressblockBankdaten">
    <w:name w:val="Adressblock &amp; Bankdaten"/>
    <w:next w:val="Standard"/>
    <w:qFormat/>
    <w:rsid w:val="00A4368D"/>
    <w:pPr>
      <w:jc w:val="center"/>
    </w:pPr>
    <w:rPr>
      <w:rFonts w:ascii="Roboto-Light" w:hAnsi="Roboto-Light" w:cs="Roboto-Light"/>
      <w:color w:val="000000"/>
      <w:spacing w:val="3"/>
      <w:sz w:val="15"/>
      <w:szCs w:val="15"/>
      <w:lang w:val="en-GB"/>
    </w:rPr>
  </w:style>
  <w:style w:type="paragraph" w:customStyle="1" w:styleId="Webiste">
    <w:name w:val="Webiste"/>
    <w:basedOn w:val="AdressblockBankdaten"/>
    <w:qFormat/>
    <w:rsid w:val="00A4368D"/>
    <w:rPr>
      <w:rFonts w:cs="Roboto-medium"/>
      <w:b/>
    </w:rPr>
  </w:style>
  <w:style w:type="paragraph" w:customStyle="1" w:styleId="MKleingedrucktes">
    <w:name w:val="M_Kleingedrucktes"/>
    <w:basedOn w:val="Standard"/>
    <w:qFormat/>
    <w:rsid w:val="00AE22DB"/>
    <w:pPr>
      <w:widowControl w:val="0"/>
      <w:autoSpaceDE w:val="0"/>
      <w:autoSpaceDN w:val="0"/>
      <w:adjustRightInd w:val="0"/>
      <w:jc w:val="center"/>
      <w:textAlignment w:val="center"/>
    </w:pPr>
    <w:rPr>
      <w:rFonts w:ascii="DagnyPro-Light" w:hAnsi="DagnyPro-Light" w:cs="DagnyPro-Light"/>
      <w:color w:val="4A4949"/>
      <w:spacing w:val="4"/>
      <w:sz w:val="18"/>
      <w:szCs w:val="18"/>
    </w:rPr>
  </w:style>
  <w:style w:type="paragraph" w:customStyle="1" w:styleId="MGrandChef">
    <w:name w:val="M_Grand Chef"/>
    <w:basedOn w:val="berschrift1"/>
    <w:link w:val="MGrandChefZeichen"/>
    <w:qFormat/>
    <w:rsid w:val="00931DBD"/>
    <w:pPr>
      <w:spacing w:before="0"/>
      <w:jc w:val="center"/>
    </w:pPr>
    <w:rPr>
      <w:rFonts w:ascii="DagnyPro-Light" w:hAnsi="DagnyPro-Light"/>
      <w:b w:val="0"/>
      <w:color w:val="4A4949"/>
      <w:sz w:val="15"/>
      <w:szCs w:val="15"/>
    </w:rPr>
  </w:style>
  <w:style w:type="character" w:customStyle="1" w:styleId="MGrandChefZeichen">
    <w:name w:val="M_Grand Chef Zeichen"/>
    <w:basedOn w:val="berschrift1Zchn"/>
    <w:link w:val="MGrandChef"/>
    <w:rsid w:val="00931DBD"/>
    <w:rPr>
      <w:rFonts w:ascii="DagnyPro-Light" w:eastAsiaTheme="majorEastAsia" w:hAnsi="DagnyPro-Light" w:cstheme="majorBidi"/>
      <w:b w:val="0"/>
      <w:bCs/>
      <w:color w:val="4A4949"/>
      <w:sz w:val="15"/>
      <w:szCs w:val="1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1DB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MWebsite">
    <w:name w:val="M_Website"/>
    <w:basedOn w:val="Fuzeile"/>
    <w:qFormat/>
    <w:rsid w:val="00931DBD"/>
    <w:pPr>
      <w:jc w:val="center"/>
    </w:pPr>
    <w:rPr>
      <w:rFonts w:ascii="DagnyPro" w:hAnsi="DagnyPro" w:cs="DagnyPro"/>
      <w:color w:val="A88E2B"/>
      <w:spacing w:val="8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931D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1DBD"/>
  </w:style>
  <w:style w:type="paragraph" w:customStyle="1" w:styleId="MAdresseFuzeile">
    <w:name w:val="M_Adresse Fußzeile"/>
    <w:basedOn w:val="Standard"/>
    <w:qFormat/>
    <w:rsid w:val="00931DBD"/>
    <w:pPr>
      <w:widowControl w:val="0"/>
      <w:autoSpaceDE w:val="0"/>
      <w:autoSpaceDN w:val="0"/>
      <w:adjustRightInd w:val="0"/>
      <w:jc w:val="center"/>
      <w:textAlignment w:val="center"/>
    </w:pPr>
    <w:rPr>
      <w:rFonts w:ascii="DagnyPro-Light" w:hAnsi="DagnyPro-Light" w:cs="DagnyPro-Light"/>
      <w:color w:val="262626"/>
      <w:spacing w:val="8"/>
      <w:sz w:val="16"/>
      <w:szCs w:val="16"/>
    </w:rPr>
  </w:style>
  <w:style w:type="paragraph" w:customStyle="1" w:styleId="MFlietext">
    <w:name w:val="M_Fließtext"/>
    <w:basedOn w:val="Standard"/>
    <w:qFormat/>
    <w:rsid w:val="00931DBD"/>
    <w:pPr>
      <w:widowControl w:val="0"/>
      <w:autoSpaceDE w:val="0"/>
      <w:autoSpaceDN w:val="0"/>
      <w:adjustRightInd w:val="0"/>
      <w:textAlignment w:val="center"/>
    </w:pPr>
    <w:rPr>
      <w:rFonts w:ascii="DagnyPro-Light" w:hAnsi="DagnyPro-Light" w:cs="DagnyPro-Light"/>
      <w:color w:val="000000"/>
      <w:spacing w:val="4"/>
      <w:sz w:val="21"/>
      <w:szCs w:val="21"/>
    </w:rPr>
  </w:style>
  <w:style w:type="paragraph" w:customStyle="1" w:styleId="MOrtDatum">
    <w:name w:val="M_Ort Datum"/>
    <w:basedOn w:val="Standard"/>
    <w:qFormat/>
    <w:rsid w:val="00931DBD"/>
    <w:pPr>
      <w:widowControl w:val="0"/>
      <w:autoSpaceDE w:val="0"/>
      <w:autoSpaceDN w:val="0"/>
      <w:adjustRightInd w:val="0"/>
      <w:textAlignment w:val="center"/>
    </w:pPr>
    <w:rPr>
      <w:rFonts w:ascii="DagnyPro-Light" w:hAnsi="DagnyPro-Light" w:cs="DagnyPro-Light"/>
      <w:color w:val="000000"/>
      <w:spacing w:val="3"/>
      <w:sz w:val="17"/>
      <w:szCs w:val="17"/>
    </w:rPr>
  </w:style>
  <w:style w:type="paragraph" w:customStyle="1" w:styleId="MBetreff">
    <w:name w:val="M_Betreff"/>
    <w:basedOn w:val="Standard"/>
    <w:qFormat/>
    <w:rsid w:val="00931DBD"/>
    <w:rPr>
      <w:rFonts w:ascii="Garamond Nova Pro Light" w:hAnsi="Garamond Nova Pro Light"/>
      <w:spacing w:val="48"/>
      <w:w w:val="60"/>
      <w:sz w:val="28"/>
      <w:szCs w:val="28"/>
    </w:rPr>
  </w:style>
  <w:style w:type="paragraph" w:customStyle="1" w:styleId="berschrift125Pt">
    <w:name w:val="Überschrift 12.5Pt."/>
    <w:basedOn w:val="Standard"/>
    <w:qFormat/>
    <w:rsid w:val="004A3A3C"/>
    <w:pPr>
      <w:spacing w:line="360" w:lineRule="auto"/>
      <w:jc w:val="center"/>
    </w:pPr>
    <w:rPr>
      <w:rFonts w:ascii="Korpus A" w:eastAsia="Times New Roman" w:hAnsi="Korpus A" w:cs="Times New Roman"/>
      <w:bCs/>
      <w:color w:val="BF9E64"/>
      <w:sz w:val="36"/>
      <w:szCs w:val="36"/>
    </w:rPr>
  </w:style>
  <w:style w:type="paragraph" w:customStyle="1" w:styleId="Text12Pt">
    <w:name w:val="Text 12Pt."/>
    <w:basedOn w:val="Standard"/>
    <w:qFormat/>
    <w:rsid w:val="004A3A3C"/>
    <w:pPr>
      <w:spacing w:after="160"/>
      <w:jc w:val="center"/>
    </w:pPr>
    <w:rPr>
      <w:rFonts w:ascii="Korpus Grotesk B" w:hAnsi="Korpus Grotesk B" w:cstheme="minorHAnsi"/>
      <w:bCs/>
      <w:iCs/>
    </w:rPr>
  </w:style>
  <w:style w:type="paragraph" w:customStyle="1" w:styleId="Text10Pt">
    <w:name w:val="Text 10Pt."/>
    <w:basedOn w:val="Standard"/>
    <w:qFormat/>
    <w:rsid w:val="004A3A3C"/>
    <w:pPr>
      <w:jc w:val="center"/>
    </w:pPr>
    <w:rPr>
      <w:rFonts w:ascii="Korpus Grotesk B" w:eastAsia="Times New Roman" w:hAnsi="Korpus Grotesk B" w:cs="Calibri"/>
      <w:noProof/>
      <w:sz w:val="20"/>
      <w:szCs w:val="20"/>
      <w:lang w:eastAsia="de-AT"/>
    </w:rPr>
  </w:style>
  <w:style w:type="paragraph" w:customStyle="1" w:styleId="berschrift18Pt">
    <w:name w:val="Überschrift 18Pt."/>
    <w:basedOn w:val="Standard"/>
    <w:qFormat/>
    <w:rsid w:val="004A3A3C"/>
    <w:pPr>
      <w:spacing w:line="360" w:lineRule="auto"/>
      <w:jc w:val="center"/>
    </w:pPr>
    <w:rPr>
      <w:rFonts w:ascii="Korpus A" w:eastAsia="Times New Roman" w:hAnsi="Korpus A" w:cs="Times New Roman"/>
      <w:color w:val="BF9E64"/>
      <w:sz w:val="36"/>
      <w:szCs w:val="36"/>
      <w:lang w:eastAsia="de-AT"/>
    </w:rPr>
  </w:style>
  <w:style w:type="paragraph" w:customStyle="1" w:styleId="AbstandGruppe">
    <w:name w:val="Abstand Gruppe"/>
    <w:basedOn w:val="Standard"/>
    <w:qFormat/>
    <w:rsid w:val="004A3A3C"/>
    <w:pPr>
      <w:spacing w:line="360" w:lineRule="auto"/>
      <w:jc w:val="center"/>
    </w:pPr>
    <w:rPr>
      <w:rFonts w:ascii="KorpusA" w:eastAsia="Times New Roman" w:hAnsi="KorpusA" w:cs="Calibri Light"/>
      <w:bCs/>
      <w:lang w:eastAsia="de-AT"/>
    </w:rPr>
  </w:style>
  <w:style w:type="paragraph" w:customStyle="1" w:styleId="Textrot10Pt">
    <w:name w:val="Text rot 10Pt."/>
    <w:basedOn w:val="Standard"/>
    <w:qFormat/>
    <w:rsid w:val="004B4A61"/>
    <w:pPr>
      <w:jc w:val="center"/>
    </w:pPr>
    <w:rPr>
      <w:rFonts w:ascii="Korpus Grotesk B" w:eastAsia="Times New Roman" w:hAnsi="Korpus Grotesk B" w:cs="Times New Roman"/>
      <w:color w:val="9B3425"/>
      <w:sz w:val="20"/>
      <w:szCs w:val="20"/>
      <w:lang w:eastAsia="de-AT"/>
    </w:rPr>
  </w:style>
  <w:style w:type="paragraph" w:customStyle="1" w:styleId="Speise12">
    <w:name w:val="Speise 12"/>
    <w:aliases w:val="5Pt."/>
    <w:basedOn w:val="Standard"/>
    <w:qFormat/>
    <w:rsid w:val="004A3A3C"/>
    <w:pPr>
      <w:jc w:val="center"/>
    </w:pPr>
    <w:rPr>
      <w:rFonts w:ascii="KorpusA" w:eastAsia="Times New Roman" w:hAnsi="KorpusA" w:cs="Calibri Light"/>
      <w:sz w:val="25"/>
      <w:szCs w:val="25"/>
      <w:lang w:eastAsia="de-AT"/>
    </w:rPr>
  </w:style>
  <w:style w:type="paragraph" w:customStyle="1" w:styleId="Zitat1">
    <w:name w:val="Zitat1"/>
    <w:basedOn w:val="Standard"/>
    <w:qFormat/>
    <w:rsid w:val="004A3A3C"/>
    <w:pPr>
      <w:jc w:val="center"/>
    </w:pPr>
    <w:rPr>
      <w:rFonts w:ascii="KorpusA" w:eastAsia="Times New Roman" w:hAnsi="KorpusA" w:cstheme="majorHAnsi"/>
      <w:bCs/>
      <w:i/>
      <w:color w:val="BF9E64"/>
      <w:sz w:val="52"/>
      <w:szCs w:val="36"/>
      <w:lang w:eastAsia="de-AT"/>
    </w:rPr>
  </w:style>
  <w:style w:type="paragraph" w:customStyle="1" w:styleId="Abstand2x">
    <w:name w:val="Abstand 2x"/>
    <w:basedOn w:val="Standard"/>
    <w:qFormat/>
    <w:rsid w:val="004A3A3C"/>
    <w:pPr>
      <w:spacing w:line="360" w:lineRule="auto"/>
      <w:jc w:val="center"/>
    </w:pPr>
    <w:rPr>
      <w:rFonts w:ascii="KorpusA" w:eastAsia="Times New Roman" w:hAnsi="KorpusA" w:cs="Calibri Light"/>
      <w:bCs/>
      <w:lang w:eastAsia="de-AT"/>
    </w:rPr>
  </w:style>
  <w:style w:type="paragraph" w:customStyle="1" w:styleId="Wein125Pt">
    <w:name w:val="Wein 12.5 Pt."/>
    <w:basedOn w:val="Standard"/>
    <w:qFormat/>
    <w:rsid w:val="004A3A3C"/>
    <w:pPr>
      <w:jc w:val="center"/>
    </w:pPr>
    <w:rPr>
      <w:rFonts w:ascii="KorpusA" w:eastAsia="Times New Roman" w:hAnsi="KorpusA" w:cstheme="majorHAnsi"/>
      <w:bCs/>
      <w:sz w:val="25"/>
      <w:szCs w:val="25"/>
      <w:lang w:eastAsia="de-AT"/>
    </w:rPr>
  </w:style>
  <w:style w:type="paragraph" w:customStyle="1" w:styleId="Speise125Pt">
    <w:name w:val="Speise 12.5Pt"/>
    <w:basedOn w:val="Standard"/>
    <w:qFormat/>
    <w:rsid w:val="004A3A3C"/>
    <w:pPr>
      <w:jc w:val="center"/>
    </w:pPr>
    <w:rPr>
      <w:rFonts w:ascii="Korpus A" w:eastAsia="Times New Roman" w:hAnsi="Korpus A" w:cs="Calibri"/>
      <w:color w:val="000000"/>
      <w:sz w:val="25"/>
      <w:szCs w:val="25"/>
      <w:lang w:eastAsia="de-AT"/>
    </w:rPr>
  </w:style>
  <w:style w:type="paragraph" w:customStyle="1" w:styleId="berschrift15pt">
    <w:name w:val="Überschrift 15pt."/>
    <w:basedOn w:val="Standard"/>
    <w:qFormat/>
    <w:rsid w:val="004B4A61"/>
    <w:pPr>
      <w:spacing w:line="360" w:lineRule="auto"/>
      <w:jc w:val="center"/>
    </w:pPr>
    <w:rPr>
      <w:rFonts w:ascii="Korpus A" w:eastAsia="Times New Roman" w:hAnsi="Korpus A" w:cs="Calibri Light"/>
      <w:color w:val="BF9E64"/>
      <w:sz w:val="30"/>
      <w:szCs w:val="30"/>
      <w:lang w:eastAsia="de-AT"/>
    </w:rPr>
  </w:style>
  <w:style w:type="paragraph" w:customStyle="1" w:styleId="Zeile1berschrift15Pt">
    <w:name w:val="Zeile 1 Überschrift 15Pt."/>
    <w:basedOn w:val="Standard"/>
    <w:qFormat/>
    <w:rsid w:val="004B4A61"/>
    <w:pPr>
      <w:jc w:val="center"/>
    </w:pPr>
    <w:rPr>
      <w:rFonts w:ascii="Korpus A" w:eastAsia="Times New Roman" w:hAnsi="Korpus A" w:cs="Calibri Light"/>
      <w:noProof/>
      <w:color w:val="BF9E64"/>
      <w:sz w:val="30"/>
      <w:szCs w:val="30"/>
    </w:rPr>
  </w:style>
  <w:style w:type="paragraph" w:customStyle="1" w:styleId="Textrot12Pt">
    <w:name w:val="Text rot 12Pt."/>
    <w:basedOn w:val="Standard"/>
    <w:qFormat/>
    <w:rsid w:val="004B4A61"/>
    <w:pPr>
      <w:jc w:val="center"/>
    </w:pPr>
    <w:rPr>
      <w:rFonts w:ascii="Korpus Grotesk B" w:eastAsia="Times New Roman" w:hAnsi="Korpus Grotesk B" w:cs="Calibri Light"/>
      <w:color w:val="9B3425"/>
      <w:lang w:eastAsia="de-AT"/>
    </w:rPr>
  </w:style>
  <w:style w:type="paragraph" w:customStyle="1" w:styleId="berschrift15Pt0">
    <w:name w:val="Überschrift 15Pt."/>
    <w:basedOn w:val="Standard"/>
    <w:qFormat/>
    <w:rsid w:val="004B4A61"/>
    <w:pPr>
      <w:spacing w:line="360" w:lineRule="auto"/>
      <w:jc w:val="center"/>
    </w:pPr>
    <w:rPr>
      <w:rFonts w:ascii="Korpus A" w:eastAsia="Times New Roman" w:hAnsi="Korpus A" w:cs="Calibri Light"/>
      <w:color w:val="BF9E64"/>
      <w:sz w:val="30"/>
      <w:szCs w:val="30"/>
      <w:lang w:eastAsia="de-AT"/>
    </w:rPr>
  </w:style>
  <w:style w:type="paragraph" w:customStyle="1" w:styleId="Speise125Pt0">
    <w:name w:val="Speise 12.5 Pt."/>
    <w:basedOn w:val="Standard"/>
    <w:qFormat/>
    <w:rsid w:val="004B4A61"/>
    <w:pPr>
      <w:jc w:val="center"/>
    </w:pPr>
    <w:rPr>
      <w:rFonts w:ascii="Korpus A" w:eastAsia="Times New Roman" w:hAnsi="Korpus A" w:cs="Calibri Light"/>
      <w:sz w:val="25"/>
      <w:szCs w:val="25"/>
      <w:lang w:eastAsia="de-AT"/>
    </w:rPr>
  </w:style>
  <w:style w:type="paragraph" w:customStyle="1" w:styleId="berschrift12Pt">
    <w:name w:val="Überschrift 12Pt."/>
    <w:basedOn w:val="Standard"/>
    <w:qFormat/>
    <w:rsid w:val="004B4A61"/>
    <w:pPr>
      <w:spacing w:line="360" w:lineRule="auto"/>
      <w:jc w:val="center"/>
    </w:pPr>
    <w:rPr>
      <w:rFonts w:ascii="Korpus A" w:eastAsia="Times New Roman" w:hAnsi="Korpus A" w:cs="Calibri Light"/>
      <w:color w:val="BF9E64"/>
      <w:sz w:val="30"/>
      <w:szCs w:val="30"/>
      <w:lang w:eastAsia="de-AT"/>
    </w:rPr>
  </w:style>
  <w:style w:type="paragraph" w:customStyle="1" w:styleId="Kleingedrucktes">
    <w:name w:val="Kleingedrucktes"/>
    <w:basedOn w:val="Standard"/>
    <w:qFormat/>
    <w:rsid w:val="00234A91"/>
    <w:pPr>
      <w:widowControl w:val="0"/>
      <w:tabs>
        <w:tab w:val="right" w:pos="3969"/>
      </w:tabs>
      <w:autoSpaceDE w:val="0"/>
      <w:autoSpaceDN w:val="0"/>
      <w:adjustRightInd w:val="0"/>
      <w:ind w:right="-1826"/>
    </w:pPr>
    <w:rPr>
      <w:rFonts w:ascii="Rotis Sans Serif Pro Light" w:hAnsi="Rotis Sans Serif Pro Light" w:cs="Rotis Sans Serif Pro Light"/>
      <w:sz w:val="14"/>
      <w:szCs w:val="14"/>
    </w:rPr>
  </w:style>
  <w:style w:type="paragraph" w:customStyle="1" w:styleId="Website">
    <w:name w:val="Website"/>
    <w:basedOn w:val="Standard"/>
    <w:qFormat/>
    <w:rsid w:val="00494485"/>
    <w:rPr>
      <w:rFonts w:ascii="Korpus Grotesk B" w:hAnsi="Korpus Grotesk B"/>
      <w:color w:val="AB4C2A"/>
      <w:sz w:val="20"/>
      <w:szCs w:val="20"/>
    </w:rPr>
  </w:style>
  <w:style w:type="paragraph" w:customStyle="1" w:styleId="Weinkategorie">
    <w:name w:val="Weinkategorie"/>
    <w:basedOn w:val="Standard"/>
    <w:qFormat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  <w:spacing w:line="360" w:lineRule="auto"/>
    </w:pPr>
    <w:rPr>
      <w:rFonts w:ascii="Korpus A" w:hAnsi="Korpus A" w:cs="Helvetica Light"/>
      <w:b/>
      <w:sz w:val="30"/>
      <w:szCs w:val="30"/>
    </w:rPr>
  </w:style>
  <w:style w:type="paragraph" w:customStyle="1" w:styleId="Bestellformular">
    <w:name w:val="Bestellformular"/>
    <w:basedOn w:val="Standard"/>
    <w:qFormat/>
    <w:rsid w:val="00234A91"/>
    <w:pPr>
      <w:tabs>
        <w:tab w:val="left" w:pos="851"/>
      </w:tabs>
    </w:pPr>
    <w:rPr>
      <w:rFonts w:ascii="Rotis Sans Serif Pro" w:hAnsi="Rotis Sans Serif Pro" w:cs="Rotis Sans Serif Pro"/>
      <w:sz w:val="20"/>
      <w:szCs w:val="20"/>
    </w:rPr>
  </w:style>
  <w:style w:type="paragraph" w:customStyle="1" w:styleId="berschriftregular">
    <w:name w:val="Überschrift_regular"/>
    <w:basedOn w:val="Standard"/>
    <w:qFormat/>
    <w:rsid w:val="00234A91"/>
    <w:rPr>
      <w:rFonts w:ascii="Rotis Sans Serif Pro" w:hAnsi="Rotis Sans Serif Pro"/>
      <w:sz w:val="29"/>
      <w:szCs w:val="29"/>
    </w:rPr>
  </w:style>
  <w:style w:type="paragraph" w:customStyle="1" w:styleId="berschriftlight">
    <w:name w:val="Überschrift_light"/>
    <w:basedOn w:val="Standard"/>
    <w:qFormat/>
    <w:rsid w:val="00234A91"/>
    <w:rPr>
      <w:rFonts w:ascii="Rotis Sans Serif Pro Light" w:hAnsi="Rotis Sans Serif Pro Light"/>
      <w:sz w:val="29"/>
      <w:szCs w:val="29"/>
    </w:rPr>
  </w:style>
  <w:style w:type="paragraph" w:customStyle="1" w:styleId="Verkostungsliste">
    <w:name w:val="Verkostungsliste"/>
    <w:basedOn w:val="Standard"/>
    <w:qFormat/>
    <w:rsid w:val="00494485"/>
    <w:rPr>
      <w:rFonts w:ascii="Korpus A" w:hAnsi="Korpus A"/>
      <w:sz w:val="30"/>
      <w:szCs w:val="30"/>
    </w:rPr>
  </w:style>
  <w:style w:type="paragraph" w:customStyle="1" w:styleId="KorpusGrotesk10pt">
    <w:name w:val="Korpus Grotesk 10pt"/>
    <w:basedOn w:val="Standard"/>
    <w:qFormat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</w:pPr>
    <w:rPr>
      <w:rFonts w:ascii="Korpus Grotesk B" w:hAnsi="Korpus Grotesk B" w:cs="Helvetica Light"/>
      <w:sz w:val="20"/>
      <w:szCs w:val="20"/>
    </w:rPr>
  </w:style>
  <w:style w:type="paragraph" w:customStyle="1" w:styleId="KorpusGrotestkrot10pt">
    <w:name w:val="Korpus Grotestk rot 10pt."/>
    <w:basedOn w:val="Standard"/>
    <w:qFormat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</w:pPr>
    <w:rPr>
      <w:rFonts w:ascii="Korpus Grotesk B" w:hAnsi="Korpus Grotesk B" w:cs="Korpus Grotesk B"/>
      <w:color w:val="AB4C2A"/>
      <w:sz w:val="20"/>
      <w:szCs w:val="20"/>
    </w:rPr>
  </w:style>
  <w:style w:type="paragraph" w:customStyle="1" w:styleId="berschriftklein">
    <w:name w:val="Überschrift klein"/>
    <w:basedOn w:val="Standard"/>
    <w:qFormat/>
    <w:rsid w:val="00494485"/>
    <w:pPr>
      <w:widowControl w:val="0"/>
      <w:autoSpaceDE w:val="0"/>
      <w:autoSpaceDN w:val="0"/>
      <w:adjustRightInd w:val="0"/>
      <w:spacing w:line="360" w:lineRule="auto"/>
      <w:ind w:right="-1826"/>
    </w:pPr>
    <w:rPr>
      <w:rFonts w:ascii="Korpus A" w:hAnsi="Korpus A" w:cs="Korpus A"/>
      <w:b/>
      <w:sz w:val="20"/>
      <w:szCs w:val="20"/>
    </w:rPr>
  </w:style>
  <w:style w:type="paragraph" w:customStyle="1" w:styleId="Empfnger">
    <w:name w:val="Empfänger"/>
    <w:basedOn w:val="Standard"/>
    <w:qFormat/>
    <w:rsid w:val="00494485"/>
    <w:rPr>
      <w:rFonts w:ascii="Korpus Grotesk B" w:hAnsi="Korpus Grotesk B"/>
    </w:rPr>
  </w:style>
  <w:style w:type="paragraph" w:customStyle="1" w:styleId="KorpusGrotestk10pt">
    <w:name w:val="Korpus Grotestk 10pt."/>
    <w:basedOn w:val="Standard"/>
    <w:qFormat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</w:pPr>
    <w:rPr>
      <w:rFonts w:ascii="Korpus Grotesk B" w:hAnsi="Korpus Grotesk B" w:cs="Helvetica Light"/>
      <w:sz w:val="20"/>
      <w:szCs w:val="20"/>
    </w:rPr>
  </w:style>
  <w:style w:type="paragraph" w:customStyle="1" w:styleId="KorpusGrotesk10pt0">
    <w:name w:val="Korpus Grotesk 10pt."/>
    <w:basedOn w:val="Standard"/>
    <w:qFormat/>
    <w:rsid w:val="00494485"/>
    <w:rPr>
      <w:rFonts w:ascii="Korpus Grotesk B" w:hAnsi="Korpus Grotesk B"/>
      <w:sz w:val="20"/>
      <w:szCs w:val="18"/>
    </w:rPr>
  </w:style>
  <w:style w:type="paragraph" w:customStyle="1" w:styleId="KorpusC10pt">
    <w:name w:val="Korpus C 10pt."/>
    <w:basedOn w:val="Standard"/>
    <w:qFormat/>
    <w:rsid w:val="00494485"/>
    <w:rPr>
      <w:rFonts w:ascii="Korpus C" w:hAnsi="Korpus C"/>
      <w:sz w:val="20"/>
      <w:szCs w:val="20"/>
    </w:rPr>
  </w:style>
  <w:style w:type="paragraph" w:customStyle="1" w:styleId="berschrift">
    <w:name w:val="Überschrift"/>
    <w:basedOn w:val="Standard"/>
    <w:qFormat/>
    <w:rsid w:val="002C2A62"/>
    <w:pPr>
      <w:jc w:val="center"/>
    </w:pPr>
    <w:rPr>
      <w:rFonts w:ascii="NuptialScript" w:hAnsi="NuptialScript"/>
      <w:color w:val="51592C"/>
      <w:sz w:val="64"/>
      <w:szCs w:val="64"/>
    </w:rPr>
  </w:style>
  <w:style w:type="paragraph" w:customStyle="1" w:styleId="Menge8pt">
    <w:name w:val="Menge 8 pt."/>
    <w:basedOn w:val="Standard"/>
    <w:qFormat/>
    <w:rsid w:val="002C2A62"/>
    <w:pPr>
      <w:spacing w:line="672" w:lineRule="auto"/>
      <w:jc w:val="center"/>
    </w:pPr>
    <w:rPr>
      <w:rFonts w:ascii="Akkurat Std Light" w:hAnsi="Akkurat Std Light"/>
      <w:sz w:val="16"/>
      <w:szCs w:val="16"/>
    </w:rPr>
  </w:style>
  <w:style w:type="paragraph" w:customStyle="1" w:styleId="Akkurat11pt">
    <w:name w:val="Akkurat 11 pt."/>
    <w:basedOn w:val="Standard"/>
    <w:qFormat/>
    <w:rsid w:val="002C2A62"/>
    <w:pPr>
      <w:spacing w:line="264" w:lineRule="auto"/>
      <w:jc w:val="center"/>
    </w:pPr>
    <w:rPr>
      <w:rFonts w:ascii="Akkurat Std" w:hAnsi="Akkurat Std" w:cs="Minion Pro"/>
      <w:sz w:val="22"/>
    </w:rPr>
  </w:style>
  <w:style w:type="paragraph" w:customStyle="1" w:styleId="Akkuratlight11pt">
    <w:name w:val="Akkurat light 11 pt."/>
    <w:basedOn w:val="Standard"/>
    <w:qFormat/>
    <w:rsid w:val="002C2A62"/>
    <w:pPr>
      <w:spacing w:line="264" w:lineRule="auto"/>
      <w:jc w:val="center"/>
    </w:pPr>
    <w:rPr>
      <w:rFonts w:ascii="Akkurat Std Light" w:hAnsi="Akkurat Std Light" w:cs="Minion Pro"/>
      <w:sz w:val="22"/>
    </w:rPr>
  </w:style>
  <w:style w:type="paragraph" w:customStyle="1" w:styleId="Kleingedrucktes8">
    <w:name w:val="Kleingedrucktes 8"/>
    <w:aliases w:val="5 pt."/>
    <w:basedOn w:val="Standard"/>
    <w:qFormat/>
    <w:rsid w:val="002C2A62"/>
    <w:pPr>
      <w:spacing w:before="50" w:after="40"/>
      <w:jc w:val="center"/>
    </w:pPr>
    <w:rPr>
      <w:rFonts w:ascii="Akkurat Std Light" w:hAnsi="Akkurat Std Light"/>
      <w:sz w:val="17"/>
      <w:szCs w:val="17"/>
    </w:rPr>
  </w:style>
  <w:style w:type="paragraph" w:customStyle="1" w:styleId="Kleingedrucktes2Zeile">
    <w:name w:val="Kleingedrucktes 2. Zeile"/>
    <w:basedOn w:val="Standard"/>
    <w:qFormat/>
    <w:rsid w:val="002C2A62"/>
    <w:pPr>
      <w:spacing w:before="60" w:after="40" w:line="22" w:lineRule="atLeast"/>
      <w:jc w:val="center"/>
    </w:pPr>
    <w:rPr>
      <w:rFonts w:ascii="Akkurat Std Light" w:hAnsi="Akkurat Std Light"/>
      <w:sz w:val="17"/>
      <w:szCs w:val="17"/>
    </w:rPr>
  </w:style>
  <w:style w:type="paragraph" w:customStyle="1" w:styleId="Fusszeile">
    <w:name w:val="Fusszeile"/>
    <w:basedOn w:val="Standard"/>
    <w:qFormat/>
    <w:rsid w:val="002C2A62"/>
    <w:pPr>
      <w:spacing w:line="360" w:lineRule="auto"/>
      <w:jc w:val="center"/>
    </w:pPr>
    <w:rPr>
      <w:rFonts w:ascii="Akkurat Std Light" w:hAnsi="Akkurat Std Light"/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6FE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6FEA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300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0035"/>
  </w:style>
  <w:style w:type="paragraph" w:styleId="StandardWeb">
    <w:name w:val="Normal (Web)"/>
    <w:basedOn w:val="Standard"/>
    <w:uiPriority w:val="99"/>
    <w:unhideWhenUsed/>
    <w:rsid w:val="004108AE"/>
    <w:pPr>
      <w:spacing w:before="100" w:beforeAutospacing="1" w:after="100" w:afterAutospacing="1" w:line="240" w:lineRule="auto"/>
      <w:contextualSpacing w:val="0"/>
      <w:jc w:val="left"/>
    </w:pPr>
    <w:rPr>
      <w:rFonts w:ascii="Times New Roman" w:eastAsia="Times New Roman" w:hAnsi="Times New Roman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Bildungsberatung\PR\BBN\_Inserate\Wordvorlagen\mit%20Bild\Inserat%20-%20A5%20qu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Inserat - A5 quer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Wagner</dc:creator>
  <cp:keywords/>
  <dc:description/>
  <cp:lastModifiedBy>Silvia Wagner</cp:lastModifiedBy>
  <cp:revision>2</cp:revision>
  <cp:lastPrinted>2019-08-07T08:13:00Z</cp:lastPrinted>
  <dcterms:created xsi:type="dcterms:W3CDTF">2023-10-11T09:38:00Z</dcterms:created>
  <dcterms:modified xsi:type="dcterms:W3CDTF">2023-10-11T09:38:00Z</dcterms:modified>
</cp:coreProperties>
</file>